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782" w:rsidRDefault="007344AA">
      <w:pPr>
        <w:pStyle w:val="MonthYear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0288" behindDoc="1" locked="0" layoutInCell="1" allowOverlap="1" wp14:anchorId="037ED9AB" wp14:editId="34711557">
            <wp:simplePos x="0" y="0"/>
            <wp:positionH relativeFrom="column">
              <wp:posOffset>-666750</wp:posOffset>
            </wp:positionH>
            <wp:positionV relativeFrom="paragraph">
              <wp:posOffset>-393700</wp:posOffset>
            </wp:positionV>
            <wp:extent cx="10306050" cy="7791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791450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F0">
        <w:fldChar w:fldCharType="begin"/>
      </w:r>
      <w:r w:rsidR="003D63F0">
        <w:instrText xml:space="preserve"> DOCVARIABLE  MonthStart \@ MMMM \* MERGEFORMAT </w:instrText>
      </w:r>
      <w:r w:rsidR="003D63F0">
        <w:fldChar w:fldCharType="separate"/>
      </w:r>
      <w:r w:rsidR="003D63F0">
        <w:t>June</w:t>
      </w:r>
      <w:r w:rsidR="003D63F0">
        <w:fldChar w:fldCharType="end"/>
      </w:r>
      <w:r w:rsidR="003D63F0">
        <w:t xml:space="preserve"> </w:t>
      </w:r>
      <w:r w:rsidR="003D63F0">
        <w:fldChar w:fldCharType="begin"/>
      </w:r>
      <w:r w:rsidR="003D63F0">
        <w:instrText xml:space="preserve"> DOCVARIABLE  MonthStart \@  yyyy   \* MERGEFORMAT </w:instrText>
      </w:r>
      <w:r w:rsidR="003D63F0">
        <w:fldChar w:fldCharType="separate"/>
      </w:r>
      <w:r w:rsidR="003D63F0">
        <w:t>2016</w:t>
      </w:r>
      <w:r w:rsidR="003D63F0">
        <w:fldChar w:fldCharType="end"/>
      </w:r>
    </w:p>
    <w:tbl>
      <w:tblPr>
        <w:tblW w:w="5251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2213"/>
        <w:gridCol w:w="2076"/>
        <w:gridCol w:w="2102"/>
        <w:gridCol w:w="2088"/>
        <w:gridCol w:w="2090"/>
        <w:gridCol w:w="2090"/>
        <w:gridCol w:w="2691"/>
      </w:tblGrid>
      <w:tr w:rsidR="00105782" w:rsidTr="00F37744">
        <w:trPr>
          <w:trHeight w:val="80"/>
          <w:jc w:val="center"/>
        </w:trPr>
        <w:tc>
          <w:tcPr>
            <w:tcW w:w="2212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105782" w:rsidRDefault="003D63F0">
            <w:pPr>
              <w:pStyle w:val="Day"/>
            </w:pPr>
            <w:r>
              <w:t>Sunday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105782" w:rsidRDefault="003D63F0">
            <w:pPr>
              <w:pStyle w:val="Day"/>
            </w:pPr>
            <w:r>
              <w:t>Monday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105782" w:rsidRDefault="003D63F0">
            <w:pPr>
              <w:pStyle w:val="Day"/>
            </w:pPr>
            <w:r>
              <w:t>Tuesday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105782" w:rsidRDefault="003D63F0">
            <w:pPr>
              <w:pStyle w:val="Day"/>
            </w:pPr>
            <w:r>
              <w:t>Wednesday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105782" w:rsidRDefault="003D63F0">
            <w:pPr>
              <w:pStyle w:val="Day"/>
            </w:pPr>
            <w:r>
              <w:t>Thursday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105782" w:rsidRDefault="003D63F0">
            <w:pPr>
              <w:pStyle w:val="Day"/>
            </w:pPr>
            <w:r>
              <w:t>Friday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105782" w:rsidRDefault="003D63F0">
            <w:pPr>
              <w:pStyle w:val="Day"/>
            </w:pPr>
            <w:r>
              <w:t>Saturday</w:t>
            </w:r>
          </w:p>
        </w:tc>
      </w:tr>
      <w:tr w:rsidR="00105782" w:rsidTr="0004097C">
        <w:trPr>
          <w:trHeight w:hRule="exact" w:val="398"/>
          <w:jc w:val="center"/>
        </w:trPr>
        <w:tc>
          <w:tcPr>
            <w:tcW w:w="2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20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Pr="004B6BCD" w:rsidRDefault="003D63F0">
            <w:pPr>
              <w:pStyle w:val="Date"/>
              <w:rPr>
                <w:sz w:val="18"/>
                <w:szCs w:val="18"/>
              </w:rPr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  <w:r w:rsidR="004B6BCD">
              <w:t xml:space="preserve">  </w:t>
            </w:r>
          </w:p>
        </w:tc>
      </w:tr>
      <w:tr w:rsidR="00105782" w:rsidTr="0004097C">
        <w:trPr>
          <w:trHeight w:hRule="exact" w:val="1170"/>
          <w:jc w:val="center"/>
        </w:trPr>
        <w:tc>
          <w:tcPr>
            <w:tcW w:w="221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A96686" w:rsidRDefault="00A96686" w:rsidP="00A96686">
            <w:pPr>
              <w:pStyle w:val="CalendarText"/>
              <w:jc w:val="center"/>
              <w:rPr>
                <w:b/>
              </w:rPr>
            </w:pPr>
          </w:p>
          <w:p w:rsidR="00A96686" w:rsidRDefault="00A96686" w:rsidP="00A96686">
            <w:pPr>
              <w:pStyle w:val="CalendarText"/>
              <w:jc w:val="center"/>
              <w:rPr>
                <w:b/>
              </w:rPr>
            </w:pPr>
          </w:p>
          <w:p w:rsidR="00105782" w:rsidRPr="00A96686" w:rsidRDefault="00105782" w:rsidP="00A96686">
            <w:pPr>
              <w:pStyle w:val="CalendarText"/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10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08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FE1E0B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1A6317E8" wp14:editId="6698D514">
                  <wp:extent cx="1280160" cy="735230"/>
                  <wp:effectExtent l="0" t="0" r="0" b="8255"/>
                  <wp:docPr id="13" name="Picture 13" descr="Image result for hurricane se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urricane se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73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713600" w:rsidRPr="004B6BCD" w:rsidRDefault="00713600" w:rsidP="00713600">
            <w:pPr>
              <w:pStyle w:val="CalendarText"/>
              <w:jc w:val="center"/>
              <w:rPr>
                <w:rFonts w:ascii="Garamond" w:hAnsi="Garamond"/>
                <w:b/>
              </w:rPr>
            </w:pPr>
            <w:r w:rsidRPr="004B6BCD">
              <w:rPr>
                <w:rFonts w:ascii="Garamond" w:hAnsi="Garamond"/>
                <w:b/>
              </w:rPr>
              <w:t>Student Appreciation BBQ 11</w:t>
            </w:r>
            <w:r w:rsidR="004B6BCD">
              <w:rPr>
                <w:rFonts w:ascii="Garamond" w:hAnsi="Garamond"/>
                <w:b/>
              </w:rPr>
              <w:t>pm</w:t>
            </w:r>
            <w:r w:rsidRPr="004B6BCD">
              <w:rPr>
                <w:rFonts w:ascii="Garamond" w:hAnsi="Garamond"/>
                <w:b/>
              </w:rPr>
              <w:t xml:space="preserve"> &amp; 6</w:t>
            </w:r>
            <w:r w:rsidR="004B6BCD">
              <w:rPr>
                <w:rFonts w:ascii="Garamond" w:hAnsi="Garamond"/>
                <w:b/>
              </w:rPr>
              <w:t>pm</w:t>
            </w:r>
          </w:p>
          <w:p w:rsidR="00713600" w:rsidRPr="004B6BCD" w:rsidRDefault="00713600" w:rsidP="00713600">
            <w:pPr>
              <w:pStyle w:val="CalendarText"/>
              <w:jc w:val="center"/>
              <w:rPr>
                <w:rFonts w:ascii="Garamond" w:hAnsi="Garamond"/>
                <w:b/>
                <w:sz w:val="4"/>
                <w:szCs w:val="4"/>
              </w:rPr>
            </w:pPr>
          </w:p>
          <w:p w:rsidR="00713600" w:rsidRPr="004B6BCD" w:rsidRDefault="00713600" w:rsidP="00713600">
            <w:pPr>
              <w:pStyle w:val="CalendarText"/>
              <w:jc w:val="center"/>
              <w:rPr>
                <w:rFonts w:ascii="Garamond" w:hAnsi="Garamond"/>
                <w:b/>
              </w:rPr>
            </w:pPr>
            <w:r w:rsidRPr="004B6BCD">
              <w:rPr>
                <w:rFonts w:ascii="Garamond" w:hAnsi="Garamond"/>
                <w:b/>
              </w:rPr>
              <w:t>Graduate Seminar</w:t>
            </w:r>
          </w:p>
          <w:p w:rsidR="00713600" w:rsidRPr="004B6BCD" w:rsidRDefault="00713600" w:rsidP="00713600">
            <w:pPr>
              <w:pStyle w:val="CalendarText"/>
              <w:jc w:val="center"/>
              <w:rPr>
                <w:rFonts w:ascii="Garamond" w:hAnsi="Garamond"/>
                <w:b/>
              </w:rPr>
            </w:pPr>
            <w:r w:rsidRPr="004B6BCD">
              <w:rPr>
                <w:rFonts w:ascii="Garamond" w:hAnsi="Garamond"/>
                <w:b/>
              </w:rPr>
              <w:t>1:15 &amp; 5:15PM</w:t>
            </w:r>
          </w:p>
          <w:p w:rsidR="00105782" w:rsidRDefault="00105782">
            <w:pPr>
              <w:pStyle w:val="CalendarText"/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69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073E7C" w:rsidRPr="00C3663D" w:rsidRDefault="00C3663D" w:rsidP="004B6BCD">
            <w:pPr>
              <w:pStyle w:val="CalendarText"/>
              <w:jc w:val="center"/>
              <w:rPr>
                <w:sz w:val="28"/>
                <w:szCs w:val="28"/>
              </w:rPr>
            </w:pPr>
            <w:r w:rsidRPr="00C3663D">
              <w:rPr>
                <w:b/>
                <w:noProof/>
                <w:color w:val="FFFFFF" w:themeColor="background1"/>
                <w:sz w:val="28"/>
                <w:szCs w:val="28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ligatures w14:val="none"/>
                <w14:cntxtAlts w14:val="0"/>
              </w:rPr>
              <w:drawing>
                <wp:anchor distT="0" distB="0" distL="114300" distR="114300" simplePos="0" relativeHeight="251662336" behindDoc="0" locked="0" layoutInCell="1" allowOverlap="1" wp14:anchorId="10334A24" wp14:editId="1AB013C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153670</wp:posOffset>
                  </wp:positionV>
                  <wp:extent cx="1447800" cy="600075"/>
                  <wp:effectExtent l="0" t="95250" r="133350" b="295275"/>
                  <wp:wrapNone/>
                  <wp:docPr id="8" name="Picture 8" descr="http://afftonschools.net/wp-content/uploads/2015/07/open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fftonschools.net/wp-content/uploads/2015/07/open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backgroundMark x1="94007" y1="19858" x2="91386" y2="0"/>
                                        <a14:backgroundMark x1="94007" y1="11348" x2="94007" y2="32624"/>
                                        <a14:backgroundMark x1="92135" y1="22695" x2="92135" y2="2269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6BCD" w:rsidRPr="00C3663D">
              <w:rPr>
                <w:b/>
                <w:noProof/>
                <w:color w:val="FFFFFF" w:themeColor="background1"/>
                <w:sz w:val="28"/>
                <w:szCs w:val="28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ligatures w14:val="none"/>
                <w14:cntxtAlts w14:val="0"/>
              </w:rPr>
              <w:t>10AM- 1pm</w:t>
            </w:r>
          </w:p>
        </w:tc>
      </w:tr>
      <w:tr w:rsidR="00105782" w:rsidTr="0004097C">
        <w:trPr>
          <w:trHeight w:hRule="exact" w:val="432"/>
          <w:jc w:val="center"/>
        </w:trPr>
        <w:tc>
          <w:tcPr>
            <w:tcW w:w="2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105782" w:rsidTr="00F37744">
        <w:trPr>
          <w:trHeight w:hRule="exact" w:val="1431"/>
          <w:jc w:val="center"/>
        </w:trPr>
        <w:tc>
          <w:tcPr>
            <w:tcW w:w="221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A96686" w:rsidRDefault="00A96686" w:rsidP="00A96686">
            <w:pPr>
              <w:pStyle w:val="CalendarText"/>
              <w:jc w:val="center"/>
              <w:rPr>
                <w:b/>
              </w:rPr>
            </w:pPr>
          </w:p>
          <w:p w:rsidR="00105782" w:rsidRPr="00A96686" w:rsidRDefault="00105782" w:rsidP="00A96686">
            <w:pPr>
              <w:pStyle w:val="CalendarText"/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Pr="00713600" w:rsidRDefault="00713600" w:rsidP="004B6BCD">
            <w:pPr>
              <w:pStyle w:val="CalendarText"/>
              <w:jc w:val="center"/>
              <w:rPr>
                <w:b/>
              </w:rPr>
            </w:pPr>
            <w:r w:rsidRPr="00713600">
              <w:rPr>
                <w:b/>
              </w:rPr>
              <w:t xml:space="preserve">SGA Meeting 1 </w:t>
            </w:r>
            <w:r w:rsidR="004B6BCD">
              <w:rPr>
                <w:b/>
              </w:rPr>
              <w:t>pm</w:t>
            </w:r>
          </w:p>
        </w:tc>
        <w:tc>
          <w:tcPr>
            <w:tcW w:w="210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Pr="00713600" w:rsidRDefault="00713600" w:rsidP="00713600">
            <w:pPr>
              <w:pStyle w:val="CalendarText"/>
              <w:jc w:val="center"/>
              <w:rPr>
                <w:b/>
              </w:rPr>
            </w:pPr>
            <w:r w:rsidRPr="00713600">
              <w:rPr>
                <w:b/>
              </w:rPr>
              <w:t>LDP Seminar:</w:t>
            </w:r>
          </w:p>
          <w:p w:rsidR="00713600" w:rsidRDefault="00713600" w:rsidP="00713600">
            <w:pPr>
              <w:pStyle w:val="CalendarText"/>
              <w:jc w:val="center"/>
              <w:rPr>
                <w:b/>
              </w:rPr>
            </w:pPr>
            <w:r w:rsidRPr="00713600">
              <w:rPr>
                <w:b/>
              </w:rPr>
              <w:t>Getting the Interview</w:t>
            </w:r>
          </w:p>
          <w:p w:rsidR="00FD42E6" w:rsidRPr="00713600" w:rsidRDefault="004B6BCD" w:rsidP="004B6BCD">
            <w:pPr>
              <w:pStyle w:val="CalendarText"/>
              <w:jc w:val="center"/>
              <w:rPr>
                <w:b/>
              </w:rPr>
            </w:pPr>
            <w:r>
              <w:rPr>
                <w:b/>
              </w:rPr>
              <w:t>1:15pm &amp; 5:</w:t>
            </w:r>
            <w:r w:rsidR="00FD42E6">
              <w:rPr>
                <w:b/>
              </w:rPr>
              <w:t>15</w:t>
            </w:r>
            <w:r>
              <w:rPr>
                <w:b/>
              </w:rPr>
              <w:t>pm</w:t>
            </w:r>
          </w:p>
        </w:tc>
        <w:tc>
          <w:tcPr>
            <w:tcW w:w="208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F37744" w:rsidRDefault="00F37744" w:rsidP="00955BF8">
            <w:pPr>
              <w:pStyle w:val="CalendarText"/>
              <w:jc w:val="center"/>
              <w:rPr>
                <w:b/>
              </w:rPr>
            </w:pPr>
            <w:r>
              <w:rPr>
                <w:b/>
              </w:rPr>
              <w:t>Best Friend Day</w:t>
            </w:r>
          </w:p>
          <w:p w:rsidR="00955BF8" w:rsidRDefault="00F37744" w:rsidP="00955BF8">
            <w:pPr>
              <w:pStyle w:val="CalendarText"/>
              <w:jc w:val="center"/>
              <w:rPr>
                <w:b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1312" behindDoc="1" locked="0" layoutInCell="1" allowOverlap="1" wp14:anchorId="6FF49FAC" wp14:editId="169E818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-1270</wp:posOffset>
                  </wp:positionV>
                  <wp:extent cx="762000" cy="762000"/>
                  <wp:effectExtent l="0" t="0" r="0" b="0"/>
                  <wp:wrapNone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097C" w:rsidRPr="004B6BCD" w:rsidRDefault="0004097C" w:rsidP="00955BF8">
            <w:pPr>
              <w:pStyle w:val="CalendarText"/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69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</w:tr>
      <w:tr w:rsidR="00105782" w:rsidTr="0004097C">
        <w:trPr>
          <w:trHeight w:hRule="exact" w:val="432"/>
          <w:jc w:val="center"/>
        </w:trPr>
        <w:tc>
          <w:tcPr>
            <w:tcW w:w="2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105782" w:rsidRDefault="005E254E">
            <w:pPr>
              <w:pStyle w:val="Date"/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58240" behindDoc="1" locked="0" layoutInCell="1" allowOverlap="1" wp14:anchorId="59DBA4B4" wp14:editId="5A4A81FA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231775</wp:posOffset>
                  </wp:positionV>
                  <wp:extent cx="1095375" cy="787400"/>
                  <wp:effectExtent l="114300" t="57150" r="85725" b="127000"/>
                  <wp:wrapNone/>
                  <wp:docPr id="5" name="Picture 5" descr="Image result for flag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ag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7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63F0">
              <w:fldChar w:fldCharType="begin"/>
            </w:r>
            <w:r w:rsidR="003D63F0">
              <w:instrText xml:space="preserve"> =B6+1 </w:instrText>
            </w:r>
            <w:r w:rsidR="003D63F0">
              <w:fldChar w:fldCharType="separate"/>
            </w:r>
            <w:r w:rsidR="003D63F0">
              <w:rPr>
                <w:noProof/>
              </w:rPr>
              <w:t>14</w:t>
            </w:r>
            <w:r w:rsidR="003D63F0">
              <w:fldChar w:fldCharType="end"/>
            </w:r>
          </w:p>
        </w:tc>
        <w:tc>
          <w:tcPr>
            <w:tcW w:w="20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105782" w:rsidTr="00AA4A3F">
        <w:trPr>
          <w:trHeight w:hRule="exact" w:val="999"/>
          <w:jc w:val="center"/>
        </w:trPr>
        <w:tc>
          <w:tcPr>
            <w:tcW w:w="221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Pr="00A96686" w:rsidRDefault="00105782" w:rsidP="00A96686">
            <w:pPr>
              <w:pStyle w:val="CalendarText"/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713600" w:rsidP="004B6BCD">
            <w:pPr>
              <w:pStyle w:val="CalendarText"/>
              <w:jc w:val="center"/>
            </w:pPr>
            <w:r w:rsidRPr="00713600">
              <w:rPr>
                <w:b/>
              </w:rPr>
              <w:t xml:space="preserve">SGA Meeting 1 </w:t>
            </w:r>
            <w:r w:rsidR="004B6BCD">
              <w:rPr>
                <w:b/>
              </w:rPr>
              <w:t>pm</w:t>
            </w:r>
          </w:p>
        </w:tc>
        <w:tc>
          <w:tcPr>
            <w:tcW w:w="210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105782" w:rsidRPr="00993909" w:rsidRDefault="00105782" w:rsidP="00993909">
            <w:pPr>
              <w:pStyle w:val="CalendarText"/>
              <w:jc w:val="center"/>
              <w:rPr>
                <w:b/>
              </w:rPr>
            </w:pPr>
          </w:p>
        </w:tc>
        <w:tc>
          <w:tcPr>
            <w:tcW w:w="208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69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</w:tr>
      <w:tr w:rsidR="00105782" w:rsidTr="00AA4A3F">
        <w:trPr>
          <w:trHeight w:hRule="exact" w:val="461"/>
          <w:jc w:val="center"/>
        </w:trPr>
        <w:tc>
          <w:tcPr>
            <w:tcW w:w="2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  <w:r w:rsidR="00534F55">
              <w:t xml:space="preserve"> </w:t>
            </w:r>
          </w:p>
          <w:p w:rsidR="00A96686" w:rsidRPr="00A96686" w:rsidRDefault="00A96686" w:rsidP="00A96686"/>
        </w:tc>
        <w:tc>
          <w:tcPr>
            <w:tcW w:w="20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  <w:p w:rsidR="00E44FCC" w:rsidRPr="00E44FCC" w:rsidRDefault="00E44FCC" w:rsidP="00E44FCC"/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105782" w:rsidTr="0004097C">
        <w:trPr>
          <w:trHeight w:hRule="exact" w:val="1701"/>
          <w:jc w:val="center"/>
        </w:trPr>
        <w:tc>
          <w:tcPr>
            <w:tcW w:w="221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955BF8" w:rsidRPr="00713600" w:rsidRDefault="00955BF8" w:rsidP="00713600">
            <w:pPr>
              <w:pStyle w:val="CalendarText"/>
              <w:jc w:val="center"/>
              <w:rPr>
                <w:b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776945EF" wp14:editId="1CACD42B">
                  <wp:extent cx="838200" cy="826410"/>
                  <wp:effectExtent l="133350" t="114300" r="152400" b="164465"/>
                  <wp:docPr id="2" name="Picture 2" descr="http://photo.elsoar.com/wp-content/images/Happy-fathers-day-With-a-must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.elsoar.com/wp-content/images/Happy-fathers-day-With-a-must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64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AE7903" w:rsidRDefault="00713600" w:rsidP="004B6BCD">
            <w:pPr>
              <w:pStyle w:val="CalendarText"/>
              <w:jc w:val="center"/>
            </w:pPr>
            <w:r w:rsidRPr="00713600">
              <w:rPr>
                <w:b/>
              </w:rPr>
              <w:t>SGA Meeting 1</w:t>
            </w:r>
            <w:r w:rsidR="004B6BCD">
              <w:rPr>
                <w:b/>
              </w:rPr>
              <w:t>pm</w:t>
            </w:r>
            <w:r w:rsidR="00AE7903">
              <w:rPr>
                <w:noProof/>
                <w14:ligatures w14:val="none"/>
                <w14:cntxtAlts w14:val="0"/>
              </w:rPr>
              <w:drawing>
                <wp:inline distT="0" distB="0" distL="0" distR="0" wp14:anchorId="2D543024" wp14:editId="11C7A99A">
                  <wp:extent cx="1145380" cy="866775"/>
                  <wp:effectExtent l="57150" t="57150" r="55245" b="47625"/>
                  <wp:docPr id="7" name="Picture 7" descr="https://s-media-cache-ak0.pinimg.com/736x/ce/70/2c/ce702cd80675a4dad8563a4bb621fe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-media-cache-ak0.pinimg.com/736x/ce/70/2c/ce702cd80675a4dad8563a4bb621fe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B30432" w:rsidRPr="004B6BCD" w:rsidRDefault="00B30432" w:rsidP="00B30432">
            <w:pPr>
              <w:pStyle w:val="CalendarText"/>
              <w:jc w:val="center"/>
              <w:rPr>
                <w:rFonts w:asciiTheme="majorHAnsi" w:eastAsia="Gungsuh" w:hAnsiTheme="majorHAnsi"/>
                <w:b/>
              </w:rPr>
            </w:pPr>
            <w:r w:rsidRPr="004B6BCD">
              <w:rPr>
                <w:rFonts w:asciiTheme="majorHAnsi" w:eastAsia="Gungsuh" w:hAnsiTheme="majorHAnsi"/>
                <w:b/>
              </w:rPr>
              <w:t>LDP Seminar:</w:t>
            </w:r>
          </w:p>
          <w:p w:rsidR="00B30432" w:rsidRPr="004B6BCD" w:rsidRDefault="00B30432" w:rsidP="00B30432">
            <w:pPr>
              <w:pStyle w:val="CalendarText"/>
              <w:jc w:val="center"/>
              <w:rPr>
                <w:rFonts w:asciiTheme="majorHAnsi" w:eastAsia="Gungsuh" w:hAnsiTheme="majorHAnsi"/>
                <w:b/>
              </w:rPr>
            </w:pPr>
            <w:r w:rsidRPr="004B6BCD">
              <w:rPr>
                <w:rFonts w:asciiTheme="majorHAnsi" w:eastAsia="Gungsuh" w:hAnsiTheme="majorHAnsi"/>
                <w:b/>
              </w:rPr>
              <w:t>Job Searching Using Technology</w:t>
            </w:r>
          </w:p>
          <w:p w:rsidR="00105782" w:rsidRDefault="00B30432" w:rsidP="004B6BCD">
            <w:pPr>
              <w:pStyle w:val="CalendarText"/>
              <w:jc w:val="center"/>
            </w:pPr>
            <w:r w:rsidRPr="004B6BCD">
              <w:rPr>
                <w:rFonts w:asciiTheme="majorHAnsi" w:eastAsia="Gungsuh" w:hAnsiTheme="majorHAnsi"/>
                <w:b/>
              </w:rPr>
              <w:t>1:15pm &amp; 5</w:t>
            </w:r>
            <w:r w:rsidR="00534F55" w:rsidRPr="004B6BCD">
              <w:rPr>
                <w:rFonts w:asciiTheme="majorHAnsi" w:eastAsia="Gungsuh" w:hAnsiTheme="majorHAnsi"/>
                <w:b/>
              </w:rPr>
              <w:t>:</w:t>
            </w:r>
            <w:r w:rsidR="004B6BCD">
              <w:rPr>
                <w:rFonts w:asciiTheme="majorHAnsi" w:eastAsia="Gungsuh" w:hAnsiTheme="majorHAnsi"/>
                <w:b/>
              </w:rPr>
              <w:t>15pm</w:t>
            </w:r>
          </w:p>
        </w:tc>
        <w:tc>
          <w:tcPr>
            <w:tcW w:w="208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105782" w:rsidRDefault="00105782">
            <w:pPr>
              <w:pStyle w:val="CalendarText"/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955BF8" w:rsidRDefault="00E44FCC" w:rsidP="00A96686">
            <w:pPr>
              <w:pStyle w:val="CalendarText"/>
              <w:jc w:val="center"/>
              <w:rPr>
                <w:b/>
              </w:rPr>
            </w:pPr>
            <w:bookmarkStart w:id="0" w:name="_GoBack"/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59264" behindDoc="0" locked="0" layoutInCell="1" allowOverlap="1" wp14:anchorId="33C2283A" wp14:editId="3A8E0426">
                  <wp:simplePos x="5781675" y="5276850"/>
                  <wp:positionH relativeFrom="margin">
                    <wp:posOffset>167005</wp:posOffset>
                  </wp:positionH>
                  <wp:positionV relativeFrom="margin">
                    <wp:posOffset>171450</wp:posOffset>
                  </wp:positionV>
                  <wp:extent cx="883920" cy="599440"/>
                  <wp:effectExtent l="19050" t="0" r="11430" b="200660"/>
                  <wp:wrapSquare wrapText="bothSides"/>
                  <wp:docPr id="6" name="Picture 6" descr="https://worleygig.files.wordpress.com/2013/06/national-pink-day-balloons-e1371990818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rleygig.files.wordpress.com/2013/06/national-pink-day-balloons-e1371990818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994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E44FCC" w:rsidRPr="00A96686" w:rsidRDefault="00E44FCC" w:rsidP="00A96686">
            <w:pPr>
              <w:pStyle w:val="CalendarText"/>
              <w:jc w:val="center"/>
              <w:rPr>
                <w:b/>
              </w:rPr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69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</w:tr>
      <w:tr w:rsidR="00105782" w:rsidTr="0004097C">
        <w:trPr>
          <w:trHeight w:hRule="exact" w:val="432"/>
          <w:jc w:val="center"/>
        </w:trPr>
        <w:tc>
          <w:tcPr>
            <w:tcW w:w="22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10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105782" w:rsidRDefault="003D63F0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105782" w:rsidTr="0004097C">
        <w:trPr>
          <w:trHeight w:hRule="exact" w:val="1611"/>
          <w:jc w:val="center"/>
        </w:trPr>
        <w:tc>
          <w:tcPr>
            <w:tcW w:w="221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Pr="0000317B" w:rsidRDefault="0000317B" w:rsidP="0000317B">
            <w:pPr>
              <w:pStyle w:val="CalendarText"/>
              <w:jc w:val="center"/>
              <w:rPr>
                <w:b/>
              </w:rPr>
            </w:pPr>
            <w:r w:rsidRPr="0000317B">
              <w:rPr>
                <w:b/>
              </w:rPr>
              <w:t>Term B Ends</w:t>
            </w:r>
          </w:p>
        </w:tc>
        <w:tc>
          <w:tcPr>
            <w:tcW w:w="20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105782" w:rsidRPr="0000317B" w:rsidRDefault="0000317B" w:rsidP="00013E63">
            <w:pPr>
              <w:pStyle w:val="CalendarText"/>
              <w:jc w:val="center"/>
              <w:rPr>
                <w:b/>
              </w:rPr>
            </w:pPr>
            <w:r>
              <w:rPr>
                <w:b/>
              </w:rPr>
              <w:t>Term C</w:t>
            </w:r>
            <w:r w:rsidRPr="0000317B">
              <w:rPr>
                <w:b/>
              </w:rPr>
              <w:t xml:space="preserve"> </w:t>
            </w:r>
            <w:r w:rsidR="00013E63">
              <w:rPr>
                <w:b/>
              </w:rPr>
              <w:t>Begins</w:t>
            </w:r>
          </w:p>
        </w:tc>
        <w:tc>
          <w:tcPr>
            <w:tcW w:w="210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08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90C6F" w:rsidRDefault="00190C6F" w:rsidP="00A96686">
            <w:pPr>
              <w:pStyle w:val="CalendarText"/>
              <w:jc w:val="center"/>
              <w:rPr>
                <w:noProof/>
              </w:rPr>
            </w:pPr>
            <w:r>
              <w:rPr>
                <w:noProof/>
              </w:rPr>
              <w:t>Meteor Day</w:t>
            </w:r>
          </w:p>
          <w:p w:rsidR="00190C6F" w:rsidRPr="00A96686" w:rsidRDefault="00623454" w:rsidP="00623454">
            <w:pPr>
              <w:pStyle w:val="CalendarText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E50C0C9" wp14:editId="7B00D9F9">
                  <wp:extent cx="1142999" cy="638175"/>
                  <wp:effectExtent l="38100" t="38100" r="362585" b="333375"/>
                  <wp:docPr id="1" name="Picture 1" descr="https://iamisatthedoors.files.wordpress.com/2013/03/asteroidx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amisatthedoors.files.wordpress.com/2013/03/asteroidxx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46" cy="64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  <w:tc>
          <w:tcPr>
            <w:tcW w:w="269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105782" w:rsidRDefault="00105782">
            <w:pPr>
              <w:pStyle w:val="CalendarText"/>
            </w:pPr>
          </w:p>
        </w:tc>
      </w:tr>
    </w:tbl>
    <w:p w:rsidR="00105782" w:rsidRDefault="00105782"/>
    <w:sectPr w:rsidR="00105782" w:rsidSect="00190C6F">
      <w:pgSz w:w="15840" w:h="12240" w:orient="landscape" w:code="1"/>
      <w:pgMar w:top="576" w:right="720" w:bottom="576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6/30/2016"/>
    <w:docVar w:name="MonthEnd1" w:val="1/31/2012"/>
    <w:docVar w:name="MonthEnd10" w:val="10/31/2012"/>
    <w:docVar w:name="MonthEnd11" w:val="11/30/2012"/>
    <w:docVar w:name="MonthEnd12" w:val="12/31/2012"/>
    <w:docVar w:name="MonthEnd2" w:val="2/29/2012"/>
    <w:docVar w:name="MonthEnd3" w:val="3/31/2012"/>
    <w:docVar w:name="MonthEnd4" w:val="4/30/2012"/>
    <w:docVar w:name="MonthEnd5" w:val="5/31/2012"/>
    <w:docVar w:name="MonthEnd6" w:val="6/30/2012"/>
    <w:docVar w:name="MonthEnd7" w:val="7/31/2012"/>
    <w:docVar w:name="MonthEnd8" w:val="8/31/2012"/>
    <w:docVar w:name="MonthEnd9" w:val="9/30/2012"/>
    <w:docVar w:name="MonthEndA" w:val="1/31/2012"/>
    <w:docVar w:name="MonthEndB" w:val="11/30/2011"/>
    <w:docVar w:name="MonthStart" w:val="6/1/2016"/>
    <w:docVar w:name="MonthStart1" w:val="1/1/2012"/>
    <w:docVar w:name="MonthStart10" w:val="10/1/2012"/>
    <w:docVar w:name="MonthStart11" w:val="11/1/2012"/>
    <w:docVar w:name="MonthStart12" w:val="12/1/2012"/>
    <w:docVar w:name="MonthStart2" w:val="2/1/2012"/>
    <w:docVar w:name="MonthStart3" w:val="3/1/2012"/>
    <w:docVar w:name="MonthStart4" w:val="4/1/2012"/>
    <w:docVar w:name="MonthStart5" w:val="5/1/2012"/>
    <w:docVar w:name="MonthStart6" w:val="6/1/2012"/>
    <w:docVar w:name="MonthStart7" w:val="7/1/2012"/>
    <w:docVar w:name="MonthStart8" w:val="8/1/2012"/>
    <w:docVar w:name="MonthStart9" w:val="9/1/2012"/>
    <w:docVar w:name="MonthStartA" w:val="1/1/2012"/>
    <w:docVar w:name="MonthStartB" w:val="11/1/2011"/>
    <w:docVar w:name="WeekStart" w:val="1"/>
  </w:docVars>
  <w:rsids>
    <w:rsidRoot w:val="003D63F0"/>
    <w:rsid w:val="0000317B"/>
    <w:rsid w:val="00013E63"/>
    <w:rsid w:val="0004097C"/>
    <w:rsid w:val="00073E7C"/>
    <w:rsid w:val="00105782"/>
    <w:rsid w:val="00190C6F"/>
    <w:rsid w:val="003D63F0"/>
    <w:rsid w:val="004402A8"/>
    <w:rsid w:val="004B6BCD"/>
    <w:rsid w:val="00530CA4"/>
    <w:rsid w:val="00534F55"/>
    <w:rsid w:val="005E254E"/>
    <w:rsid w:val="00623454"/>
    <w:rsid w:val="00712BD9"/>
    <w:rsid w:val="00713600"/>
    <w:rsid w:val="007344AA"/>
    <w:rsid w:val="00955BF8"/>
    <w:rsid w:val="00993909"/>
    <w:rsid w:val="00A96686"/>
    <w:rsid w:val="00AA4A3F"/>
    <w:rsid w:val="00AC2AA1"/>
    <w:rsid w:val="00AE7903"/>
    <w:rsid w:val="00B30432"/>
    <w:rsid w:val="00BD2AD9"/>
    <w:rsid w:val="00C3663D"/>
    <w:rsid w:val="00C51C96"/>
    <w:rsid w:val="00CD797C"/>
    <w:rsid w:val="00E44FCC"/>
    <w:rsid w:val="00F37744"/>
    <w:rsid w:val="00FD42E6"/>
    <w:rsid w:val="00FE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709EC-7CB2-4FB3-A5DF-778406ADB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torres\AppData\Roaming\Microsoft\Templates\2012%20Calendar%20Basic_one%20month%20evergreen.dotm" TargetMode="External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118F4-E4B0-4923-A9DB-DA867ECF2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95BFEC-E157-45A9-A5BB-84E9E65A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Calendar Basic_one month evergreen</Template>
  <TotalTime>0</TotalTime>
  <Pages>2</Pages>
  <Words>326</Words>
  <Characters>1861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Basic Calendar (any year)</vt:lpstr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Basic Calendar (any year)</dc:title>
  <dc:creator>Erika Torres</dc:creator>
  <cp:lastModifiedBy>Jacqueline Boneri</cp:lastModifiedBy>
  <cp:revision>2</cp:revision>
  <cp:lastPrinted>2016-05-26T23:01:00Z</cp:lastPrinted>
  <dcterms:created xsi:type="dcterms:W3CDTF">2016-06-01T13:42:00Z</dcterms:created>
  <dcterms:modified xsi:type="dcterms:W3CDTF">2016-06-01T13:42:00Z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TC028092529991</vt:lpwstr>
  </property>
</Properties>
</file>